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4D0" w:rsidRDefault="00E714D0" w:rsidP="00E714D0">
      <w:pPr>
        <w:pStyle w:val="Default"/>
      </w:pPr>
      <w:r w:rsidRPr="00E714D0">
        <w:rPr>
          <w:noProof/>
          <w:lang w:eastAsia="en-GB"/>
        </w:rPr>
        <w:drawing>
          <wp:anchor distT="0" distB="0" distL="114300" distR="114300" simplePos="0" relativeHeight="251658240" behindDoc="1" locked="0" layoutInCell="1" allowOverlap="1">
            <wp:simplePos x="0" y="0"/>
            <wp:positionH relativeFrom="column">
              <wp:posOffset>-468630</wp:posOffset>
            </wp:positionH>
            <wp:positionV relativeFrom="paragraph">
              <wp:posOffset>182880</wp:posOffset>
            </wp:positionV>
            <wp:extent cx="6416675" cy="1469390"/>
            <wp:effectExtent l="0" t="0" r="3175" b="0"/>
            <wp:wrapTight wrapText="bothSides">
              <wp:wrapPolygon edited="0">
                <wp:start x="0" y="0"/>
                <wp:lineTo x="0" y="21283"/>
                <wp:lineTo x="21547" y="21283"/>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416675" cy="14693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714D0" w:rsidRPr="003B2753" w:rsidRDefault="00E714D0" w:rsidP="00E714D0">
      <w:pPr>
        <w:pStyle w:val="Default"/>
      </w:pPr>
      <w:r w:rsidRPr="003B2753">
        <w:t xml:space="preserve"> Dear Parent/ Carer, </w:t>
      </w:r>
    </w:p>
    <w:p w:rsidR="00E714D0" w:rsidRPr="003B2753" w:rsidRDefault="00E714D0" w:rsidP="00E714D0">
      <w:pPr>
        <w:pStyle w:val="Default"/>
        <w:rPr>
          <w:rFonts w:ascii="Arial" w:hAnsi="Arial" w:cs="Arial"/>
        </w:rPr>
      </w:pPr>
      <w:r w:rsidRPr="003B2753">
        <w:rPr>
          <w:rFonts w:ascii="Arial" w:hAnsi="Arial" w:cs="Arial"/>
          <w:b/>
          <w:bCs/>
          <w:i/>
          <w:iCs/>
        </w:rPr>
        <w:t xml:space="preserve">Re: Routine School Aged Immunisations </w:t>
      </w:r>
      <w:bookmarkStart w:id="0" w:name="_GoBack"/>
      <w:bookmarkEnd w:id="0"/>
    </w:p>
    <w:p w:rsidR="00E714D0" w:rsidRPr="003B2753" w:rsidRDefault="00E714D0" w:rsidP="00E714D0">
      <w:pPr>
        <w:pStyle w:val="Default"/>
      </w:pPr>
      <w:r w:rsidRPr="003B2753">
        <w:t xml:space="preserve">Due to COVID-19 and the closure of schools (except for children of key workers), the school aged immunisation programme will be rescheduled. Please be reassured that we are committed to ensuring that all students still receive their immunisations and we will contact you with details in due course. </w:t>
      </w:r>
    </w:p>
    <w:p w:rsidR="00E714D0" w:rsidRPr="003B2753" w:rsidRDefault="00E714D0" w:rsidP="00E714D0">
      <w:pPr>
        <w:pStyle w:val="Default"/>
      </w:pPr>
      <w:r w:rsidRPr="003B2753">
        <w:t xml:space="preserve">From the 27th April we are introducing a new </w:t>
      </w:r>
      <w:r w:rsidRPr="003B2753">
        <w:rPr>
          <w:b/>
          <w:bCs/>
        </w:rPr>
        <w:t>School Aged Immunisation Advice Line</w:t>
      </w:r>
      <w:r w:rsidRPr="003B2753">
        <w:t xml:space="preserve">, which will be available via </w:t>
      </w:r>
      <w:r w:rsidRPr="003B2753">
        <w:rPr>
          <w:b/>
          <w:bCs/>
        </w:rPr>
        <w:t xml:space="preserve">07929 185006 </w:t>
      </w:r>
      <w:r w:rsidRPr="003B2753">
        <w:t xml:space="preserve">from </w:t>
      </w:r>
      <w:r w:rsidRPr="003B2753">
        <w:rPr>
          <w:b/>
          <w:bCs/>
        </w:rPr>
        <w:t>10:00 – 14:00 Monday to Friday</w:t>
      </w:r>
      <w:r w:rsidRPr="003B2753">
        <w:t xml:space="preserve">, excluding Bank Holidays. The advice line is primarily for parents or carers of school aged children (aged 4 to 16 years). </w:t>
      </w:r>
    </w:p>
    <w:p w:rsidR="00E714D0" w:rsidRPr="003B2753" w:rsidRDefault="00E714D0" w:rsidP="00E714D0">
      <w:pPr>
        <w:pStyle w:val="Default"/>
      </w:pPr>
      <w:r w:rsidRPr="003B2753">
        <w:t xml:space="preserve">The advice line can provide you with information and advice around a range of immunisation related issues, including: </w:t>
      </w:r>
    </w:p>
    <w:p w:rsidR="00E714D0" w:rsidRPr="003B2753" w:rsidRDefault="00E714D0" w:rsidP="00E714D0">
      <w:pPr>
        <w:pStyle w:val="Default"/>
      </w:pPr>
      <w:r w:rsidRPr="003B2753">
        <w:t xml:space="preserve"> Specific immunisation programmes aimed at school aged children: </w:t>
      </w:r>
    </w:p>
    <w:p w:rsidR="00E714D0" w:rsidRPr="003B2753" w:rsidRDefault="00E714D0" w:rsidP="00E714D0">
      <w:pPr>
        <w:pStyle w:val="Default"/>
        <w:spacing w:after="262"/>
      </w:pPr>
      <w:proofErr w:type="gramStart"/>
      <w:r w:rsidRPr="003B2753">
        <w:rPr>
          <w:rFonts w:ascii="Courier New" w:hAnsi="Courier New" w:cs="Courier New"/>
        </w:rPr>
        <w:t>o</w:t>
      </w:r>
      <w:proofErr w:type="gramEnd"/>
      <w:r w:rsidRPr="003B2753">
        <w:rPr>
          <w:rFonts w:ascii="Courier New" w:hAnsi="Courier New" w:cs="Courier New"/>
        </w:rPr>
        <w:t xml:space="preserve"> </w:t>
      </w:r>
      <w:r w:rsidRPr="003B2753">
        <w:rPr>
          <w:b/>
          <w:bCs/>
        </w:rPr>
        <w:t xml:space="preserve">Influenza </w:t>
      </w:r>
      <w:r w:rsidRPr="003B2753">
        <w:t xml:space="preserve">– primary school and special educational needs schools </w:t>
      </w:r>
    </w:p>
    <w:p w:rsidR="00E714D0" w:rsidRPr="003B2753" w:rsidRDefault="00E714D0" w:rsidP="00E714D0">
      <w:pPr>
        <w:pStyle w:val="Default"/>
        <w:spacing w:after="262"/>
      </w:pPr>
      <w:proofErr w:type="gramStart"/>
      <w:r w:rsidRPr="003B2753">
        <w:rPr>
          <w:rFonts w:ascii="Courier New" w:hAnsi="Courier New" w:cs="Courier New"/>
        </w:rPr>
        <w:t>o</w:t>
      </w:r>
      <w:proofErr w:type="gramEnd"/>
      <w:r w:rsidRPr="003B2753">
        <w:rPr>
          <w:rFonts w:ascii="Courier New" w:hAnsi="Courier New" w:cs="Courier New"/>
        </w:rPr>
        <w:t xml:space="preserve"> </w:t>
      </w:r>
      <w:r w:rsidRPr="003B2753">
        <w:rPr>
          <w:b/>
          <w:bCs/>
        </w:rPr>
        <w:t xml:space="preserve">Universal HPV </w:t>
      </w:r>
      <w:r w:rsidRPr="003B2753">
        <w:t xml:space="preserve">– year 8 and year 9 </w:t>
      </w:r>
    </w:p>
    <w:p w:rsidR="00E714D0" w:rsidRPr="003B2753" w:rsidRDefault="00E714D0" w:rsidP="00E714D0">
      <w:pPr>
        <w:pStyle w:val="Default"/>
        <w:spacing w:after="262"/>
      </w:pPr>
      <w:proofErr w:type="gramStart"/>
      <w:r w:rsidRPr="003B2753">
        <w:rPr>
          <w:rFonts w:ascii="Courier New" w:hAnsi="Courier New" w:cs="Courier New"/>
        </w:rPr>
        <w:t>o</w:t>
      </w:r>
      <w:proofErr w:type="gramEnd"/>
      <w:r w:rsidRPr="003B2753">
        <w:rPr>
          <w:rFonts w:ascii="Courier New" w:hAnsi="Courier New" w:cs="Courier New"/>
        </w:rPr>
        <w:t xml:space="preserve"> </w:t>
      </w:r>
      <w:r w:rsidRPr="003B2753">
        <w:rPr>
          <w:b/>
          <w:bCs/>
        </w:rPr>
        <w:t xml:space="preserve">Tetanus, Diphtheria and Polio Booster </w:t>
      </w:r>
      <w:r w:rsidRPr="003B2753">
        <w:t xml:space="preserve">– year 9 </w:t>
      </w:r>
    </w:p>
    <w:p w:rsidR="00E714D0" w:rsidRPr="003B2753" w:rsidRDefault="00E714D0" w:rsidP="00E714D0">
      <w:pPr>
        <w:pStyle w:val="Default"/>
        <w:spacing w:after="262"/>
      </w:pPr>
      <w:proofErr w:type="gramStart"/>
      <w:r w:rsidRPr="003B2753">
        <w:rPr>
          <w:rFonts w:ascii="Courier New" w:hAnsi="Courier New" w:cs="Courier New"/>
        </w:rPr>
        <w:t>o</w:t>
      </w:r>
      <w:proofErr w:type="gramEnd"/>
      <w:r w:rsidRPr="003B2753">
        <w:rPr>
          <w:rFonts w:ascii="Courier New" w:hAnsi="Courier New" w:cs="Courier New"/>
        </w:rPr>
        <w:t xml:space="preserve"> </w:t>
      </w:r>
      <w:r w:rsidRPr="003B2753">
        <w:rPr>
          <w:b/>
          <w:bCs/>
        </w:rPr>
        <w:t xml:space="preserve">Meningitis ACWY </w:t>
      </w:r>
      <w:r w:rsidRPr="003B2753">
        <w:t xml:space="preserve">– year 9 </w:t>
      </w:r>
    </w:p>
    <w:p w:rsidR="00E714D0" w:rsidRPr="003B2753" w:rsidRDefault="00E714D0" w:rsidP="00E714D0">
      <w:pPr>
        <w:pStyle w:val="Default"/>
      </w:pPr>
      <w:proofErr w:type="gramStart"/>
      <w:r w:rsidRPr="003B2753">
        <w:rPr>
          <w:rFonts w:ascii="Courier New" w:hAnsi="Courier New" w:cs="Courier New"/>
        </w:rPr>
        <w:t>o</w:t>
      </w:r>
      <w:proofErr w:type="gramEnd"/>
      <w:r w:rsidRPr="003B2753">
        <w:rPr>
          <w:rFonts w:ascii="Courier New" w:hAnsi="Courier New" w:cs="Courier New"/>
        </w:rPr>
        <w:t xml:space="preserve"> </w:t>
      </w:r>
      <w:r w:rsidRPr="003B2753">
        <w:rPr>
          <w:b/>
          <w:bCs/>
        </w:rPr>
        <w:t xml:space="preserve">Measles, Mumps and Rubella </w:t>
      </w:r>
      <w:r w:rsidRPr="003B2753">
        <w:t xml:space="preserve">(MMR) – catch up programme for all school ages </w:t>
      </w:r>
    </w:p>
    <w:p w:rsidR="00E714D0" w:rsidRPr="003B2753" w:rsidRDefault="00E714D0" w:rsidP="00E714D0">
      <w:pPr>
        <w:pStyle w:val="Default"/>
        <w:spacing w:after="277"/>
      </w:pPr>
      <w:r w:rsidRPr="003B2753">
        <w:t xml:space="preserve"> Dosages, schedules and how vaccines are given </w:t>
      </w:r>
    </w:p>
    <w:p w:rsidR="00E714D0" w:rsidRPr="003B2753" w:rsidRDefault="00E714D0" w:rsidP="00E714D0">
      <w:pPr>
        <w:pStyle w:val="Default"/>
        <w:spacing w:after="277"/>
      </w:pPr>
      <w:r w:rsidRPr="003B2753">
        <w:t xml:space="preserve"> </w:t>
      </w:r>
      <w:proofErr w:type="gramStart"/>
      <w:r w:rsidRPr="003B2753">
        <w:t>Incomplete</w:t>
      </w:r>
      <w:proofErr w:type="gramEnd"/>
      <w:r w:rsidRPr="003B2753">
        <w:t xml:space="preserve"> immunisation history – what vaccines your child may need </w:t>
      </w:r>
    </w:p>
    <w:p w:rsidR="00E714D0" w:rsidRPr="003B2753" w:rsidRDefault="00E714D0" w:rsidP="00E714D0">
      <w:pPr>
        <w:pStyle w:val="Default"/>
      </w:pPr>
      <w:r w:rsidRPr="003B2753">
        <w:t xml:space="preserve"> Information about planned and upcoming school sessions/ community clinics </w:t>
      </w:r>
    </w:p>
    <w:p w:rsidR="00E714D0" w:rsidRPr="003B2753" w:rsidRDefault="00E714D0" w:rsidP="00E714D0">
      <w:pPr>
        <w:pStyle w:val="Default"/>
      </w:pPr>
    </w:p>
    <w:p w:rsidR="00E714D0" w:rsidRPr="003B2753" w:rsidRDefault="00E714D0" w:rsidP="00E714D0">
      <w:pPr>
        <w:pStyle w:val="Default"/>
      </w:pPr>
      <w:r w:rsidRPr="003B2753">
        <w:t xml:space="preserve">Please use the above number to contact the immunisation team with any queries you may have or alternatively visit the website below: </w:t>
      </w:r>
    </w:p>
    <w:p w:rsidR="00E714D0" w:rsidRPr="003B2753" w:rsidRDefault="00E714D0" w:rsidP="00E714D0">
      <w:pPr>
        <w:pStyle w:val="Default"/>
      </w:pPr>
      <w:r w:rsidRPr="003B2753">
        <w:rPr>
          <w:b/>
          <w:bCs/>
        </w:rPr>
        <w:t xml:space="preserve">Website: cypf.berkshirehealthcare.nhs.uk/immunisations </w:t>
      </w:r>
    </w:p>
    <w:p w:rsidR="00E714D0" w:rsidRPr="003B2753" w:rsidRDefault="00E714D0" w:rsidP="00E714D0">
      <w:pPr>
        <w:pStyle w:val="Default"/>
      </w:pPr>
      <w:r w:rsidRPr="003B2753">
        <w:rPr>
          <w:b/>
          <w:bCs/>
        </w:rPr>
        <w:t xml:space="preserve">Please note that GP practices are continuing to provide vaccination programmes for babies and pre-school children as normal and it is recommended that you attend, when invited. </w:t>
      </w:r>
    </w:p>
    <w:p w:rsidR="00E714D0" w:rsidRPr="003B2753" w:rsidRDefault="00E714D0" w:rsidP="00E714D0">
      <w:pPr>
        <w:pStyle w:val="Default"/>
      </w:pPr>
      <w:r w:rsidRPr="003B2753">
        <w:t xml:space="preserve">Yours sincerely </w:t>
      </w:r>
    </w:p>
    <w:p w:rsidR="006B2721" w:rsidRPr="003B2753" w:rsidRDefault="00E714D0" w:rsidP="00E714D0">
      <w:pPr>
        <w:rPr>
          <w:sz w:val="24"/>
          <w:szCs w:val="24"/>
        </w:rPr>
      </w:pPr>
      <w:r w:rsidRPr="003B2753">
        <w:rPr>
          <w:b/>
          <w:bCs/>
          <w:sz w:val="24"/>
          <w:szCs w:val="24"/>
        </w:rPr>
        <w:t>Charlotte Church (Immunisation Service Lead)</w:t>
      </w:r>
    </w:p>
    <w:sectPr w:rsidR="006B2721" w:rsidRPr="003B27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4D0"/>
    <w:rsid w:val="003B2753"/>
    <w:rsid w:val="006B2721"/>
    <w:rsid w:val="00E71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A69C1A-70BE-437D-943D-8305A834B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714D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5B7AF9E9.dotm</Template>
  <TotalTime>1</TotalTime>
  <Pages>1</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Hood</dc:creator>
  <cp:keywords/>
  <dc:description/>
  <cp:lastModifiedBy>Jenny Hood</cp:lastModifiedBy>
  <cp:revision>2</cp:revision>
  <dcterms:created xsi:type="dcterms:W3CDTF">2020-04-29T13:20:00Z</dcterms:created>
  <dcterms:modified xsi:type="dcterms:W3CDTF">2020-04-29T13:20:00Z</dcterms:modified>
</cp:coreProperties>
</file>