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1044" w14:textId="77777777" w:rsidR="00157C6B" w:rsidRDefault="00963547" w:rsidP="00157C6B">
      <w:pPr>
        <w:jc w:val="center"/>
        <w:rPr>
          <w:b/>
          <w:u w:val="single"/>
        </w:rPr>
      </w:pPr>
      <w:r>
        <w:rPr>
          <w:b/>
          <w:u w:val="single"/>
        </w:rPr>
        <w:t>DECISION ABOUT PUPIL ATTENDANCE AT SCHOOL</w:t>
      </w:r>
    </w:p>
    <w:p w14:paraId="0203CFFB" w14:textId="77777777" w:rsidR="00157C6B" w:rsidRDefault="00963547" w:rsidP="00157C6B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A4485A" wp14:editId="3D78764B">
                <wp:simplePos x="0" y="0"/>
                <wp:positionH relativeFrom="column">
                  <wp:posOffset>1181100</wp:posOffset>
                </wp:positionH>
                <wp:positionV relativeFrom="paragraph">
                  <wp:posOffset>240030</wp:posOffset>
                </wp:positionV>
                <wp:extent cx="3749040" cy="1318260"/>
                <wp:effectExtent l="38100" t="19050" r="41910" b="34290"/>
                <wp:wrapNone/>
                <wp:docPr id="15" name="Flowchart: Decisi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131826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14A67A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Would you have kept your child off school before COVID?</w:t>
                            </w:r>
                          </w:p>
                          <w:p w14:paraId="61435509" w14:textId="77777777" w:rsidR="00963547" w:rsidRDefault="00963547" w:rsidP="009635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4485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15" o:spid="_x0000_s1026" type="#_x0000_t110" style="position:absolute;left:0;text-align:left;margin-left:93pt;margin-top:18.9pt;width:295.2pt;height:10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" fillcolor="#5b9bd5 [3204]" strokecolor="#1f4d78 [1604]" strokeweight="1pt">
                <v:textbox>
                  <w:txbxContent>
                    <w:p w14:paraId="0614A67A" w14:textId="77777777" w:rsidR="00963547" w:rsidRDefault="00963547" w:rsidP="00963547">
                      <w:pPr>
                        <w:jc w:val="center"/>
                      </w:pPr>
                      <w:r>
                        <w:t>Would you have kept your child off school before COVID?</w:t>
                      </w:r>
                    </w:p>
                    <w:p w14:paraId="61435509" w14:textId="77777777" w:rsidR="00963547" w:rsidRDefault="00963547" w:rsidP="009635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4E8A67" w14:textId="4D931C88" w:rsidR="00963547" w:rsidRDefault="00963547" w:rsidP="00157C6B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F15237" wp14:editId="33EBCA11">
                <wp:simplePos x="0" y="0"/>
                <wp:positionH relativeFrom="column">
                  <wp:posOffset>2286000</wp:posOffset>
                </wp:positionH>
                <wp:positionV relativeFrom="paragraph">
                  <wp:posOffset>6012180</wp:posOffset>
                </wp:positionV>
                <wp:extent cx="1485900" cy="1455420"/>
                <wp:effectExtent l="0" t="0" r="1905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55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490B4" w14:textId="77777777" w:rsidR="00157C6B" w:rsidRDefault="00157C6B" w:rsidP="00157C6B">
                            <w:pPr>
                              <w:jc w:val="center"/>
                            </w:pPr>
                            <w:r>
                              <w:t xml:space="preserve">Speak to their GP/Paediatrician about testing criteria, if you </w:t>
                            </w:r>
                            <w:r w:rsidR="007C6B5E">
                              <w:t>have not</w:t>
                            </w:r>
                            <w:r>
                              <w:t xml:space="preserve"> already done so.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15237" id="Rectangle 6" o:spid="_x0000_s1027" style="position:absolute;left:0;text-align:left;margin-left:180pt;margin-top:473.4pt;width:117pt;height:114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" fillcolor="#4472c4 [3208]" strokecolor="#1f3763 [1608]" strokeweight="1pt">
                <v:textbox>
                  <w:txbxContent>
                    <w:p w14:paraId="656490B4" w14:textId="77777777" w:rsidR="00157C6B" w:rsidRDefault="00157C6B" w:rsidP="00157C6B">
                      <w:pPr>
                        <w:jc w:val="center"/>
                      </w:pPr>
                      <w:r>
                        <w:t xml:space="preserve">Speak to their GP/Paediatrician about testing criteria, if you </w:t>
                      </w:r>
                      <w:r w:rsidR="007C6B5E">
                        <w:t>have not</w:t>
                      </w:r>
                      <w:r>
                        <w:t xml:space="preserve"> already done so. </w:t>
                      </w:r>
                    </w:p>
                  </w:txbxContent>
                </v:textbox>
              </v:rect>
            </w:pict>
          </mc:Fallback>
        </mc:AlternateContent>
      </w:r>
      <w:r w:rsidR="00157C6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644F03" wp14:editId="1B381104">
                <wp:simplePos x="0" y="0"/>
                <wp:positionH relativeFrom="column">
                  <wp:posOffset>-281940</wp:posOffset>
                </wp:positionH>
                <wp:positionV relativeFrom="paragraph">
                  <wp:posOffset>3444240</wp:posOffset>
                </wp:positionV>
                <wp:extent cx="2369820" cy="1866900"/>
                <wp:effectExtent l="0" t="0" r="114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9820" cy="1866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3DCF15" w14:textId="77777777" w:rsidR="00157C6B" w:rsidRDefault="00157C6B" w:rsidP="00157C6B">
                            <w:r>
                              <w:t xml:space="preserve">Keep </w:t>
                            </w:r>
                            <w:r w:rsidR="007C6B5E">
                              <w:t>your</w:t>
                            </w:r>
                            <w:r>
                              <w:t xml:space="preserve"> child off </w:t>
                            </w:r>
                            <w:r w:rsidR="007C6B5E">
                              <w:t>school and</w:t>
                            </w:r>
                            <w:r>
                              <w:t xml:space="preserve"> at home.</w:t>
                            </w:r>
                          </w:p>
                          <w:p w14:paraId="3A3E153F" w14:textId="72A0B990" w:rsidR="00157C6B" w:rsidRDefault="00157C6B" w:rsidP="00157C6B">
                            <w:r>
                              <w:t xml:space="preserve">Speak to 119 or go to </w:t>
                            </w:r>
                            <w:hyperlink r:id="rId10" w:history="1">
                              <w:r w:rsidRPr="00EF1CAB">
                                <w:rPr>
                                  <w:rStyle w:val="Hyperlink"/>
                                </w:rPr>
                                <w:t>www.gov.uk/coronavirus</w:t>
                              </w:r>
                            </w:hyperlink>
                            <w:r>
                              <w:t xml:space="preserve"> and arrange for a test.</w:t>
                            </w:r>
                          </w:p>
                          <w:p w14:paraId="7AC1E9B3" w14:textId="31D19BD0" w:rsidR="00157C6B" w:rsidRDefault="00157C6B" w:rsidP="00157C6B">
                            <w:r>
                              <w:t>Your child and your household must self-isolate until y</w:t>
                            </w:r>
                            <w:r w:rsidR="001D5777">
                              <w:t xml:space="preserve">ou have the result of this test. </w:t>
                            </w:r>
                            <w:r w:rsidR="007C6B5E">
                              <w:t>Follow NHS advice.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44F03" id="Rectangle 4" o:spid="_x0000_s1028" style="position:absolute;left:0;text-align:left;margin-left:-22.2pt;margin-top:271.2pt;width:186.6pt;height:14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" fillcolor="#ffc000 [3207]" strokecolor="#7f5f00 [1607]" strokeweight="1pt">
                <v:textbox>
                  <w:txbxContent>
                    <w:p w14:paraId="0C3DCF15" w14:textId="77777777" w:rsidR="00157C6B" w:rsidRDefault="00157C6B" w:rsidP="00157C6B">
                      <w:r>
                        <w:t xml:space="preserve">Keep </w:t>
                      </w:r>
                      <w:r w:rsidR="007C6B5E">
                        <w:t>your</w:t>
                      </w:r>
                      <w:r>
                        <w:t xml:space="preserve"> child off </w:t>
                      </w:r>
                      <w:r w:rsidR="007C6B5E">
                        <w:t>school and</w:t>
                      </w:r>
                      <w:r>
                        <w:t xml:space="preserve"> at home.</w:t>
                      </w:r>
                    </w:p>
                    <w:p w14:paraId="3A3E153F" w14:textId="72A0B990" w:rsidR="00157C6B" w:rsidRDefault="00157C6B" w:rsidP="00157C6B">
                      <w:r>
                        <w:t xml:space="preserve">Speak to 119 or go to </w:t>
                      </w:r>
                      <w:hyperlink r:id="rId11" w:history="1">
                        <w:r w:rsidRPr="00EF1CAB">
                          <w:rPr>
                            <w:rStyle w:val="Hyperlink"/>
                          </w:rPr>
                          <w:t>www.gov.uk/coronavirus</w:t>
                        </w:r>
                      </w:hyperlink>
                      <w:r>
                        <w:t xml:space="preserve"> and arrange for a test.</w:t>
                      </w:r>
                    </w:p>
                    <w:p w14:paraId="7AC1E9B3" w14:textId="31D19BD0" w:rsidR="00157C6B" w:rsidRDefault="00157C6B" w:rsidP="00157C6B">
                      <w:r>
                        <w:t>Your child and your household must self-isolate until y</w:t>
                      </w:r>
                      <w:r w:rsidR="001D5777">
                        <w:t xml:space="preserve">ou have the result of this test. </w:t>
                      </w:r>
                      <w:r w:rsidR="007C6B5E">
                        <w:t>Follow NHS advice.</w:t>
                      </w:r>
                    </w:p>
                  </w:txbxContent>
                </v:textbox>
              </v:rect>
            </w:pict>
          </mc:Fallback>
        </mc:AlternateContent>
      </w:r>
      <w:r w:rsidR="00157C6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58997B" wp14:editId="1B4F4515">
                <wp:simplePos x="0" y="0"/>
                <wp:positionH relativeFrom="column">
                  <wp:posOffset>320040</wp:posOffset>
                </wp:positionH>
                <wp:positionV relativeFrom="paragraph">
                  <wp:posOffset>1752600</wp:posOffset>
                </wp:positionV>
                <wp:extent cx="1866900" cy="9144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90FCE7" w14:textId="77777777" w:rsidR="00157C6B" w:rsidRDefault="00157C6B" w:rsidP="00157C6B">
                            <w:pPr>
                              <w:jc w:val="center"/>
                            </w:pPr>
                            <w:r>
                              <w:t>Keep your child off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58997B" id="Rectangle 2" o:spid="_x0000_s1029" style="position:absolute;left:0;text-align:left;margin-left:25.2pt;margin-top:138pt;width:147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" fillcolor="#ed7d31 [3205]" strokecolor="#823b0b [1605]" strokeweight="1pt">
                <v:textbox>
                  <w:txbxContent>
                    <w:p w14:paraId="4890FCE7" w14:textId="77777777" w:rsidR="00157C6B" w:rsidRDefault="00157C6B" w:rsidP="00157C6B">
                      <w:pPr>
                        <w:jc w:val="center"/>
                      </w:pPr>
                      <w:r>
                        <w:t>Keep your child off school</w:t>
                      </w:r>
                    </w:p>
                  </w:txbxContent>
                </v:textbox>
              </v:rect>
            </w:pict>
          </mc:Fallback>
        </mc:AlternateContent>
      </w:r>
      <w:r w:rsidR="00157C6B">
        <w:rPr>
          <w:b/>
          <w:u w:val="single"/>
        </w:rPr>
        <w:t xml:space="preserve"> </w:t>
      </w:r>
    </w:p>
    <w:p w14:paraId="4B20706E" w14:textId="77777777" w:rsidR="00963547" w:rsidRPr="00963547" w:rsidRDefault="00963547" w:rsidP="00963547"/>
    <w:p w14:paraId="368602BB" w14:textId="77777777" w:rsidR="00963547" w:rsidRPr="00963547" w:rsidRDefault="007C6B5E" w:rsidP="009635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FE4303" wp14:editId="115D89B5">
                <wp:simplePos x="0" y="0"/>
                <wp:positionH relativeFrom="column">
                  <wp:posOffset>1524000</wp:posOffset>
                </wp:positionH>
                <wp:positionV relativeFrom="paragraph">
                  <wp:posOffset>160655</wp:posOffset>
                </wp:positionV>
                <wp:extent cx="7620" cy="1021080"/>
                <wp:effectExtent l="76200" t="0" r="68580" b="6477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0210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0C3E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120pt;margin-top:12.65pt;width:.6pt;height:80.4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</w:p>
    <w:p w14:paraId="4E238072" w14:textId="4C406FD7" w:rsidR="00963547" w:rsidRDefault="00D7675B" w:rsidP="00963547"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E7B848" wp14:editId="4666B723">
                <wp:simplePos x="0" y="0"/>
                <wp:positionH relativeFrom="column">
                  <wp:posOffset>4350385</wp:posOffset>
                </wp:positionH>
                <wp:positionV relativeFrom="paragraph">
                  <wp:posOffset>240030</wp:posOffset>
                </wp:positionV>
                <wp:extent cx="579120" cy="320040"/>
                <wp:effectExtent l="0" t="0" r="11430" b="22860"/>
                <wp:wrapNone/>
                <wp:docPr id="18" name="Flowchart: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9B25A6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E7B848" id="_x0000_t109" coordsize="21600,21600" o:spt="109" path="m,l,21600r21600,l21600,xe">
                <v:stroke joinstyle="miter"/>
                <v:path gradientshapeok="t" o:connecttype="rect"/>
              </v:shapetype>
              <v:shape id="Flowchart: Process 18" o:spid="_x0000_s1031" type="#_x0000_t109" style="position:absolute;margin-left:342.55pt;margin-top:18.9pt;width:45.6pt;height:25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" filled="f" strokecolor="#41719c" strokeweight="1pt">
                <v:textbox>
                  <w:txbxContent>
                    <w:p w14:paraId="099B25A6" w14:textId="77777777" w:rsidR="00963547" w:rsidRDefault="00963547" w:rsidP="00963547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640717" wp14:editId="7F78B93A">
                <wp:simplePos x="0" y="0"/>
                <wp:positionH relativeFrom="column">
                  <wp:posOffset>868680</wp:posOffset>
                </wp:positionH>
                <wp:positionV relativeFrom="paragraph">
                  <wp:posOffset>224155</wp:posOffset>
                </wp:positionV>
                <wp:extent cx="579120" cy="320040"/>
                <wp:effectExtent l="0" t="0" r="11430" b="22860"/>
                <wp:wrapNone/>
                <wp:docPr id="23" name="Flowchart: Proces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28A5E6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40717" id="Flowchart: Process 23" o:spid="_x0000_s1032" type="#_x0000_t109" style="position:absolute;margin-left:68.4pt;margin-top:17.65pt;width:45.6pt;height:25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" filled="f" strokecolor="#41719c" strokeweight="1pt">
                <v:textbox>
                  <w:txbxContent>
                    <w:p w14:paraId="4128A5E6" w14:textId="77777777" w:rsidR="00963547" w:rsidRDefault="00963547" w:rsidP="00963547">
                      <w:pPr>
                        <w:jc w:val="center"/>
                      </w:pPr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78A065" wp14:editId="617785D3">
                <wp:simplePos x="0" y="0"/>
                <wp:positionH relativeFrom="column">
                  <wp:posOffset>4213860</wp:posOffset>
                </wp:positionH>
                <wp:positionV relativeFrom="paragraph">
                  <wp:posOffset>12065</wp:posOffset>
                </wp:positionV>
                <wp:extent cx="0" cy="883920"/>
                <wp:effectExtent l="76200" t="0" r="57150" b="4953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3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B84353" id="Straight Arrow Connector 27" o:spid="_x0000_s1026" type="#_x0000_t32" style="position:absolute;margin-left:331.8pt;margin-top:.95pt;width:0;height:69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</w:p>
    <w:p w14:paraId="43037E50" w14:textId="33C2B33F" w:rsidR="000A286D" w:rsidRPr="00963547" w:rsidRDefault="00231831" w:rsidP="00963547">
      <w:pPr>
        <w:tabs>
          <w:tab w:val="left" w:pos="2256"/>
        </w:tabs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A734AF" wp14:editId="502C5815">
                <wp:simplePos x="0" y="0"/>
                <wp:positionH relativeFrom="column">
                  <wp:posOffset>4320541</wp:posOffset>
                </wp:positionH>
                <wp:positionV relativeFrom="paragraph">
                  <wp:posOffset>2111375</wp:posOffset>
                </wp:positionV>
                <wp:extent cx="45719" cy="830580"/>
                <wp:effectExtent l="38100" t="0" r="50165" b="6477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830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AE8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340.2pt;margin-top:166.25pt;width:3.6pt;height:65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F181A5" wp14:editId="6030645D">
                <wp:simplePos x="0" y="0"/>
                <wp:positionH relativeFrom="column">
                  <wp:posOffset>3467100</wp:posOffset>
                </wp:positionH>
                <wp:positionV relativeFrom="paragraph">
                  <wp:posOffset>579755</wp:posOffset>
                </wp:positionV>
                <wp:extent cx="2476500" cy="1531620"/>
                <wp:effectExtent l="0" t="0" r="1905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5316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FBAF3" w14:textId="3AFA7F22" w:rsidR="00157C6B" w:rsidRDefault="00157C6B" w:rsidP="00157C6B">
                            <w:r>
                              <w:t>Do they have</w:t>
                            </w:r>
                            <w:r w:rsidR="00231831">
                              <w:t xml:space="preserve"> one or more of the following</w:t>
                            </w:r>
                            <w:r>
                              <w:t>:</w:t>
                            </w:r>
                          </w:p>
                          <w:p w14:paraId="0373B90C" w14:textId="77777777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 new continuous cough?</w:t>
                            </w:r>
                          </w:p>
                          <w:p w14:paraId="098EC0C1" w14:textId="33CDA0DB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 fever (high temperature over 3</w:t>
                            </w:r>
                            <w:r w:rsidR="001D5777">
                              <w:t>7.5°</w:t>
                            </w:r>
                            <w:r>
                              <w:t>C using a thermometer?)</w:t>
                            </w:r>
                          </w:p>
                          <w:p w14:paraId="448552DA" w14:textId="77777777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 complete loss or </w:t>
                            </w:r>
                            <w:r w:rsidR="007C6B5E">
                              <w:t>change of</w:t>
                            </w:r>
                            <w:r>
                              <w:t xml:space="preserve"> smell or taste?</w:t>
                            </w:r>
                          </w:p>
                          <w:p w14:paraId="49C84B83" w14:textId="77777777" w:rsidR="00157C6B" w:rsidRDefault="00157C6B" w:rsidP="00157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181A5" id="Rectangle 3" o:spid="_x0000_s1032" style="position:absolute;margin-left:273pt;margin-top:45.65pt;width:195pt;height:1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" fillcolor="red" strokecolor="#1f3763 [1608]" strokeweight="1pt">
                <v:textbox>
                  <w:txbxContent>
                    <w:p w14:paraId="11BFBAF3" w14:textId="3AFA7F22" w:rsidR="00157C6B" w:rsidRDefault="00157C6B" w:rsidP="00157C6B">
                      <w:r>
                        <w:t>Do they have</w:t>
                      </w:r>
                      <w:r w:rsidR="00231831">
                        <w:t xml:space="preserve"> one or more of the following</w:t>
                      </w:r>
                      <w:r>
                        <w:t>:</w:t>
                      </w:r>
                    </w:p>
                    <w:p w14:paraId="0373B90C" w14:textId="77777777" w:rsidR="00157C6B" w:rsidRDefault="00157C6B" w:rsidP="00157C6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 new continuous cough?</w:t>
                      </w:r>
                    </w:p>
                    <w:p w14:paraId="098EC0C1" w14:textId="33CDA0DB" w:rsidR="00157C6B" w:rsidRDefault="00157C6B" w:rsidP="00157C6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 fever (high temperature over 3</w:t>
                      </w:r>
                      <w:r w:rsidR="001D5777">
                        <w:t>7.5°</w:t>
                      </w:r>
                      <w:r>
                        <w:t>C using a thermometer?)</w:t>
                      </w:r>
                    </w:p>
                    <w:p w14:paraId="448552DA" w14:textId="77777777" w:rsidR="00157C6B" w:rsidRDefault="00157C6B" w:rsidP="00157C6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 complete loss or </w:t>
                      </w:r>
                      <w:r w:rsidR="007C6B5E">
                        <w:t>change of</w:t>
                      </w:r>
                      <w:r>
                        <w:t xml:space="preserve"> smell or taste?</w:t>
                      </w:r>
                    </w:p>
                    <w:p w14:paraId="49C84B83" w14:textId="77777777" w:rsidR="00157C6B" w:rsidRDefault="00157C6B" w:rsidP="00157C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7675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7B8795" wp14:editId="5DD9D273">
                <wp:simplePos x="0" y="0"/>
                <wp:positionH relativeFrom="column">
                  <wp:posOffset>5516880</wp:posOffset>
                </wp:positionH>
                <wp:positionV relativeFrom="paragraph">
                  <wp:posOffset>4095750</wp:posOffset>
                </wp:positionV>
                <wp:extent cx="579120" cy="320040"/>
                <wp:effectExtent l="0" t="0" r="11430" b="22860"/>
                <wp:wrapNone/>
                <wp:docPr id="22" name="Flowchart: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F075B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B8795" id="Flowchart: Process 22" o:spid="_x0000_s1033" type="#_x0000_t109" style="position:absolute;margin-left:434.4pt;margin-top:322.5pt;width:45.6pt;height:25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" filled="f" strokecolor="#41719c" strokeweight="1pt">
                <v:textbox>
                  <w:txbxContent>
                    <w:p w14:paraId="088F075B" w14:textId="77777777" w:rsidR="00963547" w:rsidRDefault="00963547" w:rsidP="00963547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D7675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D47B3F" wp14:editId="1A33AD67">
                <wp:simplePos x="0" y="0"/>
                <wp:positionH relativeFrom="column">
                  <wp:posOffset>2667000</wp:posOffset>
                </wp:positionH>
                <wp:positionV relativeFrom="paragraph">
                  <wp:posOffset>4099560</wp:posOffset>
                </wp:positionV>
                <wp:extent cx="579120" cy="320040"/>
                <wp:effectExtent l="0" t="0" r="11430" b="22860"/>
                <wp:wrapNone/>
                <wp:docPr id="21" name="Flowchart: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61364D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47B3F" id="Flowchart: Process 21" o:spid="_x0000_s1034" type="#_x0000_t109" style="position:absolute;margin-left:210pt;margin-top:322.8pt;width:45.6pt;height:25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" filled="f" strokecolor="#41719c" strokeweight="1pt">
                <v:textbox>
                  <w:txbxContent>
                    <w:p w14:paraId="4A61364D" w14:textId="77777777" w:rsidR="00963547" w:rsidRDefault="00963547" w:rsidP="00963547">
                      <w:pPr>
                        <w:jc w:val="center"/>
                      </w:pPr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1D5777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CAE847" wp14:editId="510CC75F">
                <wp:simplePos x="0" y="0"/>
                <wp:positionH relativeFrom="column">
                  <wp:posOffset>5349240</wp:posOffset>
                </wp:positionH>
                <wp:positionV relativeFrom="paragraph">
                  <wp:posOffset>3917315</wp:posOffset>
                </wp:positionV>
                <wp:extent cx="45719" cy="853440"/>
                <wp:effectExtent l="38100" t="0" r="69215" b="6096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853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A5038" id="Straight Arrow Connector 32" o:spid="_x0000_s1026" type="#_x0000_t32" style="position:absolute;margin-left:421.2pt;margin-top:308.45pt;width:3.6pt;height:67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1D5777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9F1EA2" wp14:editId="4EF2F779">
                <wp:simplePos x="0" y="0"/>
                <wp:positionH relativeFrom="column">
                  <wp:posOffset>3314700</wp:posOffset>
                </wp:positionH>
                <wp:positionV relativeFrom="paragraph">
                  <wp:posOffset>3917315</wp:posOffset>
                </wp:positionV>
                <wp:extent cx="15240" cy="952500"/>
                <wp:effectExtent l="57150" t="0" r="8001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48DEF8" id="Straight Arrow Connector 31" o:spid="_x0000_s1026" type="#_x0000_t32" style="position:absolute;margin-left:261pt;margin-top:308.45pt;width:1.2pt;height: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1D5777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83571C" wp14:editId="77D74EC0">
                <wp:simplePos x="0" y="0"/>
                <wp:positionH relativeFrom="column">
                  <wp:posOffset>3025140</wp:posOffset>
                </wp:positionH>
                <wp:positionV relativeFrom="paragraph">
                  <wp:posOffset>2941955</wp:posOffset>
                </wp:positionV>
                <wp:extent cx="2697480" cy="1584960"/>
                <wp:effectExtent l="19050" t="19050" r="26670" b="34290"/>
                <wp:wrapNone/>
                <wp:docPr id="25" name="Flowchart: Decisio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7480" cy="158496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AE8244" w14:textId="77777777" w:rsidR="007C6B5E" w:rsidRDefault="007C6B5E" w:rsidP="007C6B5E">
                            <w:pPr>
                              <w:jc w:val="center"/>
                            </w:pPr>
                            <w:r>
                              <w:t>Does your child have an underlying chronic medical condition?</w:t>
                            </w:r>
                          </w:p>
                          <w:p w14:paraId="2CC84D89" w14:textId="77777777" w:rsidR="007C6B5E" w:rsidRDefault="007C6B5E" w:rsidP="007C6B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3571C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25" o:spid="_x0000_s1035" type="#_x0000_t110" style="position:absolute;margin-left:238.2pt;margin-top:231.65pt;width:212.4pt;height:124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" fillcolor="#70ad47 [3209]" strokecolor="#375623 [1609]" strokeweight="1pt">
                <v:textbox>
                  <w:txbxContent>
                    <w:p w14:paraId="67AE8244" w14:textId="77777777" w:rsidR="007C6B5E" w:rsidRDefault="007C6B5E" w:rsidP="007C6B5E">
                      <w:pPr>
                        <w:jc w:val="center"/>
                      </w:pPr>
                      <w:r>
                        <w:t>Does your child have an underlying chronic medical condition?</w:t>
                      </w:r>
                    </w:p>
                    <w:p w14:paraId="2CC84D89" w14:textId="77777777" w:rsidR="007C6B5E" w:rsidRDefault="007C6B5E" w:rsidP="007C6B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B23953" wp14:editId="104DF8A0">
                <wp:simplePos x="0" y="0"/>
                <wp:positionH relativeFrom="column">
                  <wp:posOffset>2087880</wp:posOffset>
                </wp:positionH>
                <wp:positionV relativeFrom="paragraph">
                  <wp:posOffset>1974215</wp:posOffset>
                </wp:positionV>
                <wp:extent cx="1341120" cy="1043940"/>
                <wp:effectExtent l="38100" t="0" r="30480" b="6096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1120" cy="1043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C44B" id="Straight Arrow Connector 10" o:spid="_x0000_s1026" type="#_x0000_t32" style="position:absolute;margin-left:164.4pt;margin-top:155.45pt;width:105.6pt;height:82.2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47D2F1" wp14:editId="50741F99">
                <wp:simplePos x="0" y="0"/>
                <wp:positionH relativeFrom="column">
                  <wp:posOffset>2796540</wp:posOffset>
                </wp:positionH>
                <wp:positionV relativeFrom="paragraph">
                  <wp:posOffset>2560320</wp:posOffset>
                </wp:positionV>
                <wp:extent cx="579120" cy="320040"/>
                <wp:effectExtent l="0" t="0" r="11430" b="22860"/>
                <wp:wrapNone/>
                <wp:docPr id="19" name="Flowchart: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B5B377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7D2F1" id="Flowchart: Process 19" o:spid="_x0000_s1036" type="#_x0000_t109" style="position:absolute;margin-left:220.2pt;margin-top:201.6pt;width:45.6pt;height:25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" filled="f" strokecolor="#41719c" strokeweight="1pt">
                <v:textbox>
                  <w:txbxContent>
                    <w:p w14:paraId="3CB5B377" w14:textId="77777777" w:rsidR="00963547" w:rsidRDefault="00963547" w:rsidP="00963547">
                      <w:pPr>
                        <w:jc w:val="center"/>
                      </w:pPr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ED0554" wp14:editId="7D1793DC">
                <wp:simplePos x="0" y="0"/>
                <wp:positionH relativeFrom="column">
                  <wp:posOffset>4213860</wp:posOffset>
                </wp:positionH>
                <wp:positionV relativeFrom="paragraph">
                  <wp:posOffset>4770755</wp:posOffset>
                </wp:positionV>
                <wp:extent cx="1943100" cy="2072640"/>
                <wp:effectExtent l="0" t="0" r="19050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072640"/>
                        </a:xfrm>
                        <a:prstGeom prst="rect">
                          <a:avLst/>
                        </a:prstGeom>
                        <a:solidFill>
                          <a:srgbClr val="E44CC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573D2" w14:textId="77777777" w:rsidR="00157C6B" w:rsidRDefault="00157C6B" w:rsidP="00157C6B">
                            <w:r>
                              <w:t xml:space="preserve">Children who are </w:t>
                            </w:r>
                            <w:r w:rsidR="007C6B5E">
                              <w:t>otherwise</w:t>
                            </w:r>
                            <w:r>
                              <w:t xml:space="preserve"> well with:</w:t>
                            </w:r>
                          </w:p>
                          <w:p w14:paraId="76A910CF" w14:textId="77777777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Runny nose</w:t>
                            </w:r>
                          </w:p>
                          <w:p w14:paraId="4EF6C704" w14:textId="77777777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Sore throats without a fever</w:t>
                            </w:r>
                          </w:p>
                          <w:p w14:paraId="6C3DBAFE" w14:textId="77777777" w:rsidR="00157C6B" w:rsidRDefault="00157C6B" w:rsidP="00157C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Mild</w:t>
                            </w:r>
                            <w:r w:rsidR="00963547">
                              <w:t xml:space="preserve"> colds</w:t>
                            </w:r>
                          </w:p>
                          <w:p w14:paraId="173B9A9C" w14:textId="77777777" w:rsidR="00963547" w:rsidRDefault="00963547" w:rsidP="00963547">
                            <w:r>
                              <w:t>CAN GO TO SCHOOL AS NORMAL</w:t>
                            </w:r>
                          </w:p>
                          <w:p w14:paraId="64A721B8" w14:textId="77777777" w:rsidR="00157C6B" w:rsidRDefault="00157C6B" w:rsidP="00157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D0554" id="Rectangle 7" o:spid="_x0000_s1037" style="position:absolute;margin-left:331.8pt;margin-top:375.65pt;width:153pt;height:16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" fillcolor="#e44ccb" strokecolor="#1f4d78 [1604]" strokeweight="1pt">
                <v:textbox>
                  <w:txbxContent>
                    <w:p w14:paraId="2D3573D2" w14:textId="77777777" w:rsidR="00157C6B" w:rsidRDefault="00157C6B" w:rsidP="00157C6B">
                      <w:r>
                        <w:t xml:space="preserve">Children who are </w:t>
                      </w:r>
                      <w:r w:rsidR="007C6B5E">
                        <w:t>otherwise</w:t>
                      </w:r>
                      <w:r>
                        <w:t xml:space="preserve"> well with:</w:t>
                      </w:r>
                    </w:p>
                    <w:p w14:paraId="76A910CF" w14:textId="77777777" w:rsidR="00157C6B" w:rsidRDefault="00157C6B" w:rsidP="00157C6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Runny nose</w:t>
                      </w:r>
                    </w:p>
                    <w:p w14:paraId="4EF6C704" w14:textId="77777777" w:rsidR="00157C6B" w:rsidRDefault="00157C6B" w:rsidP="00157C6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Sore throats without a fever</w:t>
                      </w:r>
                    </w:p>
                    <w:p w14:paraId="6C3DBAFE" w14:textId="77777777" w:rsidR="00157C6B" w:rsidRDefault="00157C6B" w:rsidP="00157C6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Mild</w:t>
                      </w:r>
                      <w:r w:rsidR="00963547">
                        <w:t xml:space="preserve"> colds</w:t>
                      </w:r>
                    </w:p>
                    <w:p w14:paraId="173B9A9C" w14:textId="77777777" w:rsidR="00963547" w:rsidRDefault="00963547" w:rsidP="00963547">
                      <w:r>
                        <w:t>CAN GO TO SCHOOL AS NORMAL</w:t>
                      </w:r>
                    </w:p>
                    <w:p w14:paraId="64A721B8" w14:textId="77777777" w:rsidR="00157C6B" w:rsidRDefault="00157C6B" w:rsidP="00157C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D20FC9" wp14:editId="4FB430DA">
                <wp:simplePos x="0" y="0"/>
                <wp:positionH relativeFrom="column">
                  <wp:posOffset>4472940</wp:posOffset>
                </wp:positionH>
                <wp:positionV relativeFrom="paragraph">
                  <wp:posOffset>2301240</wp:posOffset>
                </wp:positionV>
                <wp:extent cx="579120" cy="320040"/>
                <wp:effectExtent l="0" t="0" r="11430" b="22860"/>
                <wp:wrapNone/>
                <wp:docPr id="20" name="Flowchart: Proces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32004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CBE48A" w14:textId="77777777" w:rsidR="00963547" w:rsidRDefault="00963547" w:rsidP="00963547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20FC9" id="Flowchart: Process 20" o:spid="_x0000_s1038" type="#_x0000_t109" style="position:absolute;margin-left:352.2pt;margin-top:181.2pt;width:45.6pt;height:25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" filled="f" strokecolor="#41719c" strokeweight="1pt">
                <v:textbox>
                  <w:txbxContent>
                    <w:p w14:paraId="5FCBE48A" w14:textId="77777777" w:rsidR="00963547" w:rsidRDefault="00963547" w:rsidP="00963547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7C6B5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C2FE71" wp14:editId="29A802AE">
                <wp:simplePos x="0" y="0"/>
                <wp:positionH relativeFrom="column">
                  <wp:posOffset>2186940</wp:posOffset>
                </wp:positionH>
                <wp:positionV relativeFrom="paragraph">
                  <wp:posOffset>1097915</wp:posOffset>
                </wp:positionV>
                <wp:extent cx="1280160" cy="22860"/>
                <wp:effectExtent l="0" t="57150" r="34290" b="9144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CE4090" id="Straight Arrow Connector 24" o:spid="_x0000_s1026" type="#_x0000_t32" style="position:absolute;margin-left:172.2pt;margin-top:86.45pt;width:100.8pt;height:1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 w:rsidR="00963547">
        <w:tab/>
      </w:r>
      <w:bookmarkStart w:id="0" w:name="_GoBack"/>
      <w:bookmarkEnd w:id="0"/>
    </w:p>
    <w:sectPr w:rsidR="000A286D" w:rsidRPr="00963547" w:rsidSect="007C6B5E">
      <w:headerReference w:type="default" r:id="rId1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2F7D8" w14:textId="77777777" w:rsidR="00963547" w:rsidRDefault="00963547" w:rsidP="00963547">
      <w:pPr>
        <w:spacing w:after="0" w:line="240" w:lineRule="auto"/>
      </w:pPr>
      <w:r>
        <w:separator/>
      </w:r>
    </w:p>
  </w:endnote>
  <w:endnote w:type="continuationSeparator" w:id="0">
    <w:p w14:paraId="54440B6B" w14:textId="77777777" w:rsidR="00963547" w:rsidRDefault="00963547" w:rsidP="0096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C9500" w14:textId="77777777" w:rsidR="00963547" w:rsidRDefault="00963547" w:rsidP="00963547">
      <w:pPr>
        <w:spacing w:after="0" w:line="240" w:lineRule="auto"/>
      </w:pPr>
      <w:r>
        <w:separator/>
      </w:r>
    </w:p>
  </w:footnote>
  <w:footnote w:type="continuationSeparator" w:id="0">
    <w:p w14:paraId="42BF7434" w14:textId="77777777" w:rsidR="00963547" w:rsidRDefault="00963547" w:rsidP="0096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5CC83" w14:textId="77777777" w:rsidR="00963547" w:rsidRDefault="00963547" w:rsidP="00963547">
    <w:pPr>
      <w:pStyle w:val="Header"/>
      <w:jc w:val="center"/>
    </w:pPr>
    <w:r>
      <w:t>THE AVENUE SCHOOL SPECIAL NEEDS ACADMEY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25087"/>
    <w:multiLevelType w:val="hybridMultilevel"/>
    <w:tmpl w:val="3ED4B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F3108"/>
    <w:multiLevelType w:val="hybridMultilevel"/>
    <w:tmpl w:val="A1F47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C6B"/>
    <w:rsid w:val="00157C6B"/>
    <w:rsid w:val="001D5777"/>
    <w:rsid w:val="00231831"/>
    <w:rsid w:val="003A7BFA"/>
    <w:rsid w:val="006928EB"/>
    <w:rsid w:val="007C6B5E"/>
    <w:rsid w:val="00963547"/>
    <w:rsid w:val="00D7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FC743"/>
  <w15:chartTrackingRefBased/>
  <w15:docId w15:val="{4D70D778-443D-41EC-A404-6EA8E36F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C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7C6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3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547"/>
  </w:style>
  <w:style w:type="paragraph" w:styleId="Footer">
    <w:name w:val="footer"/>
    <w:basedOn w:val="Normal"/>
    <w:link w:val="FooterChar"/>
    <w:uiPriority w:val="99"/>
    <w:unhideWhenUsed/>
    <w:rsid w:val="00963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v.uk/coronavirus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gov.uk/coronavir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3" ma:contentTypeDescription="Create a new document." ma:contentTypeScope="" ma:versionID="2e7e560c6ebb4ec6e119146faf48dc33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61e090b24b6756659a624781f6263a77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F739BB-627E-4C96-871D-ABECF371D7B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d00e422-94ec-4349-b9a9-dbbfd2f9be0e"/>
    <ds:schemaRef ds:uri="a2d6e878-70d4-4a55-b9cc-d10454cdd8d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F89983-34EA-4AB3-9048-C8E6CA2184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8DF30A-5474-4C1A-AE4F-939891A14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CCC84F25</Template>
  <TotalTime>29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Green</dc:creator>
  <cp:keywords/>
  <dc:description/>
  <cp:lastModifiedBy>Tracey Green</cp:lastModifiedBy>
  <cp:revision>4</cp:revision>
  <dcterms:created xsi:type="dcterms:W3CDTF">2020-09-15T11:02:00Z</dcterms:created>
  <dcterms:modified xsi:type="dcterms:W3CDTF">2020-09-15T12:29:00Z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