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42" w:rsidRDefault="00686342">
      <w:r w:rsidRPr="0068634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725170</wp:posOffset>
            </wp:positionV>
            <wp:extent cx="5731510" cy="4281805"/>
            <wp:effectExtent l="952" t="0" r="3493" b="3492"/>
            <wp:wrapTight wrapText="bothSides">
              <wp:wrapPolygon edited="0">
                <wp:start x="4" y="21605"/>
                <wp:lineTo x="21541" y="21605"/>
                <wp:lineTo x="21541" y="78"/>
                <wp:lineTo x="4" y="78"/>
                <wp:lineTo x="4" y="21605"/>
              </wp:wrapPolygon>
            </wp:wrapTight>
            <wp:docPr id="1" name="Picture 1" descr="I:\WEBSITE\PHOTOS FOR WEBSITE AND PROSPECTUS\claire Kyle - Uni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WEBSITE\PHOTOS FOR WEBSITE AND PROSPECTUS\claire Kyle - Uniso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8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6342" w:rsidRDefault="00686342"/>
    <w:p w:rsidR="00686342" w:rsidRDefault="00686342"/>
    <w:p w:rsidR="00686342" w:rsidRDefault="00686342"/>
    <w:p w:rsidR="00686342" w:rsidRDefault="00686342"/>
    <w:p w:rsidR="00686342" w:rsidRDefault="00686342"/>
    <w:p w:rsidR="00686342" w:rsidRDefault="00686342"/>
    <w:p w:rsidR="00686342" w:rsidRDefault="00686342"/>
    <w:p w:rsidR="00686342" w:rsidRDefault="00686342"/>
    <w:p w:rsidR="00686342" w:rsidRDefault="00686342"/>
    <w:p w:rsidR="00686342" w:rsidRDefault="00686342"/>
    <w:p w:rsidR="00686342" w:rsidRPr="00686342" w:rsidRDefault="00686342" w:rsidP="00686342"/>
    <w:p w:rsidR="00686342" w:rsidRPr="00686342" w:rsidRDefault="00686342" w:rsidP="00686342"/>
    <w:p w:rsidR="00686342" w:rsidRPr="00686342" w:rsidRDefault="00686342" w:rsidP="00686342">
      <w:bookmarkStart w:id="0" w:name="_GoBack"/>
      <w:bookmarkEnd w:id="0"/>
    </w:p>
    <w:p w:rsidR="00686342" w:rsidRPr="00686342" w:rsidRDefault="00686342" w:rsidP="00686342"/>
    <w:p w:rsidR="00686342" w:rsidRPr="00686342" w:rsidRDefault="00686342" w:rsidP="00686342"/>
    <w:p w:rsidR="00686342" w:rsidRPr="00686342" w:rsidRDefault="00686342" w:rsidP="00686342"/>
    <w:p w:rsidR="00686342" w:rsidRPr="00686342" w:rsidRDefault="00686342" w:rsidP="00686342"/>
    <w:p w:rsidR="00686342" w:rsidRPr="00686342" w:rsidRDefault="00686342" w:rsidP="00686342"/>
    <w:p w:rsidR="00686342" w:rsidRPr="00686342" w:rsidRDefault="00686342" w:rsidP="00686342"/>
    <w:p w:rsidR="00686342" w:rsidRPr="00686342" w:rsidRDefault="00686342" w:rsidP="00686342"/>
    <w:p w:rsidR="00686342" w:rsidRDefault="00686342" w:rsidP="00686342"/>
    <w:p w:rsidR="00686342" w:rsidRPr="00686342" w:rsidRDefault="00686342" w:rsidP="00686342">
      <w:pPr>
        <w:jc w:val="center"/>
        <w:rPr>
          <w:rFonts w:ascii="Century Gothic" w:hAnsi="Century Gothic"/>
          <w:sz w:val="32"/>
          <w:szCs w:val="32"/>
        </w:rPr>
      </w:pPr>
    </w:p>
    <w:p w:rsidR="00686342" w:rsidRPr="00686342" w:rsidRDefault="00686342" w:rsidP="00686342">
      <w:pPr>
        <w:jc w:val="center"/>
        <w:rPr>
          <w:rFonts w:ascii="Century Gothic" w:hAnsi="Century Gothic"/>
          <w:sz w:val="32"/>
          <w:szCs w:val="32"/>
        </w:rPr>
      </w:pPr>
      <w:r w:rsidRPr="00686342">
        <w:rPr>
          <w:rFonts w:ascii="Century Gothic" w:hAnsi="Century Gothic"/>
          <w:sz w:val="32"/>
          <w:szCs w:val="32"/>
        </w:rPr>
        <w:t xml:space="preserve">My name is Claire Kyle and I am your unison steward. I am based in Harrier Class. If you have any questions or would like to talk please email me on </w:t>
      </w:r>
      <w:hyperlink r:id="rId5" w:history="1">
        <w:r w:rsidRPr="00686342">
          <w:rPr>
            <w:rStyle w:val="Hyperlink"/>
            <w:rFonts w:ascii="Century Gothic" w:hAnsi="Century Gothic"/>
            <w:sz w:val="32"/>
            <w:szCs w:val="32"/>
          </w:rPr>
          <w:t>ckyle@avenue.reading.sch.uk</w:t>
        </w:r>
      </w:hyperlink>
      <w:r w:rsidRPr="00686342">
        <w:rPr>
          <w:rFonts w:ascii="Century Gothic" w:hAnsi="Century Gothic"/>
          <w:sz w:val="32"/>
          <w:szCs w:val="32"/>
        </w:rPr>
        <w:t>.</w:t>
      </w:r>
    </w:p>
    <w:p w:rsidR="00FB1137" w:rsidRDefault="00686342" w:rsidP="00686342">
      <w:pPr>
        <w:tabs>
          <w:tab w:val="left" w:pos="3255"/>
        </w:tabs>
      </w:pPr>
      <w:r>
        <w:tab/>
      </w:r>
    </w:p>
    <w:p w:rsidR="00686342" w:rsidRPr="00686342" w:rsidRDefault="00686342" w:rsidP="00686342">
      <w:pPr>
        <w:tabs>
          <w:tab w:val="left" w:pos="3255"/>
        </w:tabs>
      </w:pPr>
    </w:p>
    <w:sectPr w:rsidR="00686342" w:rsidRPr="00686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342"/>
    <w:rsid w:val="00686342"/>
    <w:rsid w:val="00FB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4F682"/>
  <w15:chartTrackingRefBased/>
  <w15:docId w15:val="{8A68BBA1-EB5B-4A8A-AAB8-F704C165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8634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kyle@avenue.reading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62991116</Template>
  <TotalTime>4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Hood</dc:creator>
  <cp:keywords/>
  <dc:description/>
  <cp:lastModifiedBy>Jenny Hood</cp:lastModifiedBy>
  <cp:revision>1</cp:revision>
  <dcterms:created xsi:type="dcterms:W3CDTF">2020-09-22T07:47:00Z</dcterms:created>
  <dcterms:modified xsi:type="dcterms:W3CDTF">2020-09-22T07:51:00Z</dcterms:modified>
</cp:coreProperties>
</file>